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865" w:rsidRDefault="00242865">
      <w:pPr>
        <w:jc w:val="center"/>
      </w:pPr>
      <w:r>
        <w:rPr>
          <w:b/>
        </w:rPr>
        <w:object w:dxaOrig="10883" w:dyaOrig="14788" w14:anchorId="4145FB4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13" o:spid="_x0000_i1025" type="#_x0000_t75" style="width:544.2pt;height:739.2pt;visibility:visible;mso-wrap-style:square" o:ole="">
            <v:imagedata r:id="rId8" o:title=""/>
          </v:shape>
          <o:OLEObject Type="Embed" ProgID="Word.Document.12" ShapeID="Object 13" DrawAspect="Content" ObjectID="_1613459123" r:id="rId9"/>
        </w:object>
      </w:r>
    </w:p>
    <w:p w:rsidR="00373865" w:rsidRDefault="00373865">
      <w:pPr>
        <w:jc w:val="center"/>
        <w:rPr>
          <w:b/>
        </w:rPr>
      </w:pPr>
      <w:bookmarkStart w:id="0" w:name="_GoBack"/>
      <w:bookmarkEnd w:id="0"/>
    </w:p>
    <w:sectPr w:rsidR="00373865">
      <w:pgSz w:w="11906" w:h="16838"/>
      <w:pgMar w:top="567" w:right="282" w:bottom="567" w:left="426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865" w:rsidRDefault="00242865">
      <w:r>
        <w:separator/>
      </w:r>
    </w:p>
  </w:endnote>
  <w:endnote w:type="continuationSeparator" w:id="0">
    <w:p w:rsidR="00242865" w:rsidRDefault="00242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865" w:rsidRDefault="00242865">
      <w:r>
        <w:rPr>
          <w:color w:val="000000"/>
        </w:rPr>
        <w:separator/>
      </w:r>
    </w:p>
  </w:footnote>
  <w:footnote w:type="continuationSeparator" w:id="0">
    <w:p w:rsidR="00242865" w:rsidRDefault="002428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D70A0"/>
    <w:multiLevelType w:val="multilevel"/>
    <w:tmpl w:val="D75A0FC4"/>
    <w:lvl w:ilvl="0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373865"/>
    <w:rsid w:val="000277CE"/>
    <w:rsid w:val="000C72B9"/>
    <w:rsid w:val="001038F5"/>
    <w:rsid w:val="00242865"/>
    <w:rsid w:val="002D1C90"/>
    <w:rsid w:val="00373865"/>
    <w:rsid w:val="008E5464"/>
    <w:rsid w:val="008F5C47"/>
    <w:rsid w:val="009462F7"/>
    <w:rsid w:val="00B8767F"/>
    <w:rsid w:val="00C337C1"/>
    <w:rsid w:val="00CA114A"/>
    <w:rsid w:val="00F1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洪麗惠</dc:creator>
  <cp:lastModifiedBy>user</cp:lastModifiedBy>
  <cp:revision>3</cp:revision>
  <cp:lastPrinted>2019-03-05T05:43:00Z</cp:lastPrinted>
  <dcterms:created xsi:type="dcterms:W3CDTF">2019-03-07T02:17:00Z</dcterms:created>
  <dcterms:modified xsi:type="dcterms:W3CDTF">2019-03-07T02:17:00Z</dcterms:modified>
</cp:coreProperties>
</file>